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140"/>
        <w:gridCol w:w="413"/>
        <w:gridCol w:w="713"/>
        <w:gridCol w:w="3843"/>
        <w:gridCol w:w="720"/>
        <w:gridCol w:w="720"/>
        <w:gridCol w:w="3851"/>
      </w:tblGrid>
      <w:tr w:rsidR="00007663" w14:paraId="52383306" w14:textId="77777777" w:rsidTr="00067C78">
        <w:trPr>
          <w:trHeight w:hRule="exact" w:val="10800"/>
          <w:jc w:val="center"/>
        </w:trPr>
        <w:tc>
          <w:tcPr>
            <w:tcW w:w="4140" w:type="dxa"/>
          </w:tcPr>
          <w:p w14:paraId="731EF61D" w14:textId="51119150" w:rsidR="00370F2E" w:rsidRDefault="00370F2E" w:rsidP="00380FBA">
            <w:pPr>
              <w:pStyle w:val="Heading1"/>
              <w:jc w:val="center"/>
            </w:pPr>
            <w:r>
              <w:t>Financials</w:t>
            </w:r>
          </w:p>
          <w:p w14:paraId="6BD1A6E1" w14:textId="12F75195" w:rsidR="00370F2E" w:rsidRDefault="00352D71" w:rsidP="00380FB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Listed </w:t>
            </w:r>
            <w:r w:rsidR="00370F2E">
              <w:rPr>
                <w:sz w:val="32"/>
                <w:szCs w:val="32"/>
              </w:rPr>
              <w:t xml:space="preserve">Price: </w:t>
            </w:r>
            <w:r w:rsidR="00370F2E" w:rsidRPr="00352D71">
              <w:rPr>
                <w:b/>
                <w:bCs/>
                <w:sz w:val="32"/>
                <w:szCs w:val="32"/>
              </w:rPr>
              <w:t>$450,000</w:t>
            </w:r>
          </w:p>
          <w:p w14:paraId="64FBF634" w14:textId="196B489D" w:rsidR="00370F2E" w:rsidRDefault="00370F2E" w:rsidP="00380FB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2024 Condominium Dues: </w:t>
            </w:r>
            <w:r w:rsidRPr="00352D71">
              <w:rPr>
                <w:b/>
                <w:bCs/>
                <w:sz w:val="32"/>
                <w:szCs w:val="32"/>
              </w:rPr>
              <w:t>$</w:t>
            </w:r>
            <w:r w:rsidR="00CE3A1B">
              <w:rPr>
                <w:b/>
                <w:bCs/>
                <w:sz w:val="32"/>
                <w:szCs w:val="32"/>
              </w:rPr>
              <w:t>2,340</w:t>
            </w:r>
          </w:p>
          <w:p w14:paraId="31211B75" w14:textId="59C4E187" w:rsidR="00370F2E" w:rsidRDefault="00370F2E" w:rsidP="00380FB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2023 Property Taxes: </w:t>
            </w:r>
            <w:r w:rsidRPr="00352D71">
              <w:rPr>
                <w:b/>
                <w:bCs/>
                <w:sz w:val="32"/>
                <w:szCs w:val="32"/>
              </w:rPr>
              <w:t>$3509.88</w:t>
            </w:r>
          </w:p>
          <w:p w14:paraId="787E393B" w14:textId="75B40969" w:rsidR="00055E4F" w:rsidRDefault="00055E4F" w:rsidP="00055E4F">
            <w:pPr>
              <w:pStyle w:val="Heading1"/>
              <w:jc w:val="center"/>
            </w:pPr>
            <w:r>
              <w:t>Utilities</w:t>
            </w:r>
          </w:p>
          <w:p w14:paraId="1EF9B909" w14:textId="3386195B" w:rsidR="00352D71" w:rsidRDefault="00055E4F" w:rsidP="00055E4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Separately metered natural gas &amp; electric service</w:t>
            </w:r>
          </w:p>
          <w:p w14:paraId="13211CD8" w14:textId="14AEE1D2" w:rsidR="00055E4F" w:rsidRDefault="00055E4F" w:rsidP="00055E4F">
            <w:pPr>
              <w:pStyle w:val="Heading1"/>
              <w:jc w:val="center"/>
            </w:pPr>
            <w:r>
              <w:t>Improvements</w:t>
            </w:r>
          </w:p>
          <w:p w14:paraId="448CF023" w14:textId="33683DE5" w:rsidR="00055E4F" w:rsidRDefault="00055E4F" w:rsidP="00055E4F">
            <w:pPr>
              <w:jc w:val="center"/>
              <w:rPr>
                <w:sz w:val="32"/>
                <w:szCs w:val="32"/>
              </w:rPr>
            </w:pPr>
            <w:r w:rsidRPr="00055E4F">
              <w:rPr>
                <w:sz w:val="32"/>
                <w:szCs w:val="32"/>
              </w:rPr>
              <w:t>Landlord offers space in an “as is” condition with all mechanicals in good working order</w:t>
            </w:r>
          </w:p>
          <w:p w14:paraId="20CC427C" w14:textId="4C928E37" w:rsidR="00067C78" w:rsidRPr="00067C78" w:rsidRDefault="00067C78" w:rsidP="00067C78">
            <w:pPr>
              <w:pStyle w:val="Company"/>
              <w:jc w:val="center"/>
              <w:rPr>
                <w:color w:val="000000" w:themeColor="text1"/>
                <w:sz w:val="36"/>
                <w:szCs w:val="36"/>
              </w:rPr>
            </w:pPr>
            <w:r w:rsidRPr="00067C78">
              <w:rPr>
                <w:color w:val="000000" w:themeColor="text1"/>
                <w:sz w:val="36"/>
                <w:szCs w:val="36"/>
              </w:rPr>
              <w:t>Contact Jeff</w:t>
            </w:r>
          </w:p>
          <w:p w14:paraId="39F781B8" w14:textId="311561C8" w:rsidR="000436C5" w:rsidRPr="00067C78" w:rsidRDefault="00067C78" w:rsidP="00067C78">
            <w:pPr>
              <w:pStyle w:val="Company"/>
              <w:jc w:val="center"/>
              <w:rPr>
                <w:color w:val="000000" w:themeColor="text1"/>
                <w:sz w:val="32"/>
                <w:szCs w:val="32"/>
              </w:rPr>
            </w:pPr>
            <w:r w:rsidRPr="00067C78">
              <w:rPr>
                <w:color w:val="000000" w:themeColor="text1"/>
                <w:sz w:val="32"/>
                <w:szCs w:val="32"/>
              </w:rPr>
              <w:t>(608)695-9597</w:t>
            </w:r>
          </w:p>
          <w:p w14:paraId="43C670C5" w14:textId="19E6A765" w:rsidR="000436C5" w:rsidRPr="00067C78" w:rsidRDefault="00067C78" w:rsidP="00067C78">
            <w:pPr>
              <w:pStyle w:val="Company"/>
              <w:jc w:val="center"/>
              <w:rPr>
                <w:color w:val="000000" w:themeColor="text1"/>
                <w:sz w:val="32"/>
                <w:szCs w:val="32"/>
              </w:rPr>
            </w:pPr>
            <w:hyperlink r:id="rId8" w:history="1">
              <w:r w:rsidRPr="00067C78">
                <w:rPr>
                  <w:rStyle w:val="Hyperlink"/>
                  <w:color w:val="000000" w:themeColor="text1"/>
                  <w:sz w:val="32"/>
                  <w:szCs w:val="32"/>
                </w:rPr>
                <w:t>shamrockllc@charter.net</w:t>
              </w:r>
            </w:hyperlink>
          </w:p>
          <w:p w14:paraId="165AABB2" w14:textId="77777777" w:rsidR="00067C78" w:rsidRPr="00067C78" w:rsidRDefault="00067C78" w:rsidP="00067C78">
            <w:pPr>
              <w:pStyle w:val="Company"/>
              <w:jc w:val="center"/>
              <w:rPr>
                <w:sz w:val="32"/>
                <w:szCs w:val="32"/>
              </w:rPr>
            </w:pPr>
          </w:p>
          <w:p w14:paraId="7058B77A" w14:textId="2EAD85D5" w:rsidR="00CE3A1B" w:rsidRPr="00AA586C" w:rsidRDefault="00067C78" w:rsidP="00CE3A1B">
            <w:pPr>
              <w:pStyle w:val="Company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5F3E48E" wp14:editId="29A5822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654685</wp:posOffset>
                  </wp:positionV>
                  <wp:extent cx="2162175" cy="476250"/>
                  <wp:effectExtent l="0" t="0" r="9525" b="0"/>
                  <wp:wrapThrough wrapText="bothSides">
                    <wp:wrapPolygon edited="0">
                      <wp:start x="0" y="0"/>
                      <wp:lineTo x="0" y="20736"/>
                      <wp:lineTo x="21505" y="20736"/>
                      <wp:lineTo x="21505" y="0"/>
                      <wp:lineTo x="0" y="0"/>
                    </wp:wrapPolygon>
                  </wp:wrapThrough>
                  <wp:docPr id="1740625351" name="Picture 174062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sz w:val="36"/>
                  <w:szCs w:val="36"/>
                </w:rPr>
                <w:alias w:val="Company"/>
                <w:tag w:val=""/>
                <w:id w:val="-360287610"/>
                <w:placeholder>
                  <w:docPart w:val="8654023CFD7349AABECBB1B4CB92E3E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CE3A1B" w:rsidRPr="00AA586C">
                  <w:rPr>
                    <w:sz w:val="36"/>
                    <w:szCs w:val="36"/>
                  </w:rPr>
                  <w:t>7340 Darlin Dr.</w:t>
                </w:r>
                <w:r w:rsidR="00CE3A1B">
                  <w:rPr>
                    <w:sz w:val="36"/>
                    <w:szCs w:val="36"/>
                  </w:rPr>
                  <w:t xml:space="preserve"> #</w:t>
                </w:r>
                <w:r w:rsidR="00CE3A1B" w:rsidRPr="00AA586C">
                  <w:rPr>
                    <w:sz w:val="36"/>
                    <w:szCs w:val="36"/>
                  </w:rPr>
                  <w:t>18 Dane, WI 53529</w:t>
                </w:r>
              </w:sdtContent>
            </w:sdt>
          </w:p>
          <w:p w14:paraId="4FF71042" w14:textId="4109C3E9" w:rsidR="00370F2E" w:rsidRDefault="00370F2E" w:rsidP="00CE3A1B">
            <w:pPr>
              <w:jc w:val="center"/>
              <w:rPr>
                <w:sz w:val="32"/>
                <w:szCs w:val="32"/>
              </w:rPr>
            </w:pPr>
          </w:p>
          <w:p w14:paraId="4EBC2D69" w14:textId="3C3D405C" w:rsidR="00007663" w:rsidRDefault="00007663" w:rsidP="00370F2E"/>
        </w:tc>
        <w:tc>
          <w:tcPr>
            <w:tcW w:w="413" w:type="dxa"/>
          </w:tcPr>
          <w:p w14:paraId="2426E65E" w14:textId="2F9C31CF" w:rsidR="00007663" w:rsidRDefault="00007663"/>
        </w:tc>
        <w:tc>
          <w:tcPr>
            <w:tcW w:w="713" w:type="dxa"/>
          </w:tcPr>
          <w:p w14:paraId="03607A18" w14:textId="6378259B" w:rsidR="00007663" w:rsidRDefault="00007663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007663" w14:paraId="76D6DDEB" w14:textId="77777777" w:rsidTr="00FE45AE">
              <w:trPr>
                <w:trHeight w:hRule="exact" w:val="8550"/>
              </w:trPr>
              <w:tc>
                <w:tcPr>
                  <w:tcW w:w="5000" w:type="pct"/>
                </w:tcPr>
                <w:p w14:paraId="2738AB4F" w14:textId="30B0E12B" w:rsidR="00007663" w:rsidRDefault="00055E4F" w:rsidP="00380FBA">
                  <w:pPr>
                    <w:pStyle w:val="Heading1"/>
                    <w:jc w:val="center"/>
                  </w:pPr>
                  <w:r>
                    <w:t>Features &amp;</w:t>
                  </w:r>
                  <w:r w:rsidR="00AA586C">
                    <w:t xml:space="preserve"> Specifications</w:t>
                  </w:r>
                </w:p>
                <w:p w14:paraId="51840EFF" w14:textId="4AEB1F21" w:rsidR="00007663" w:rsidRDefault="007263D6" w:rsidP="00380F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Radiant heat</w:t>
                  </w:r>
                </w:p>
                <w:p w14:paraId="193BCB5C" w14:textId="3C3D99EB" w:rsidR="007263D6" w:rsidRDefault="007263D6" w:rsidP="00380F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2x200 amp Power 3 Phase</w:t>
                  </w:r>
                </w:p>
                <w:p w14:paraId="046B1E90" w14:textId="0462CF58" w:rsidR="007263D6" w:rsidRDefault="007263D6" w:rsidP="00380F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60</w:t>
                  </w:r>
                  <w:r w:rsidR="00AE4723">
                    <w:rPr>
                      <w:sz w:val="32"/>
                      <w:szCs w:val="32"/>
                    </w:rPr>
                    <w:t>’</w:t>
                  </w:r>
                  <w:r>
                    <w:rPr>
                      <w:sz w:val="32"/>
                      <w:szCs w:val="32"/>
                    </w:rPr>
                    <w:t>x65’ floor space</w:t>
                  </w:r>
                </w:p>
                <w:p w14:paraId="463362CA" w14:textId="2B3F5CA1" w:rsidR="007263D6" w:rsidRDefault="00DD5A26" w:rsidP="00380F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12</w:t>
                  </w:r>
                  <w:r w:rsidR="00AE4723">
                    <w:rPr>
                      <w:sz w:val="32"/>
                      <w:szCs w:val="32"/>
                    </w:rPr>
                    <w:t>’</w:t>
                  </w:r>
                  <w:r>
                    <w:rPr>
                      <w:sz w:val="32"/>
                      <w:szCs w:val="32"/>
                    </w:rPr>
                    <w:t>x14’</w:t>
                  </w:r>
                  <w:r w:rsidR="007263D6">
                    <w:rPr>
                      <w:sz w:val="32"/>
                      <w:szCs w:val="32"/>
                    </w:rPr>
                    <w:t xml:space="preserve"> overhead door</w:t>
                  </w:r>
                </w:p>
                <w:p w14:paraId="7A71092A" w14:textId="3889CBB6" w:rsidR="007263D6" w:rsidRDefault="007263D6" w:rsidP="00380F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Well and septic</w:t>
                  </w:r>
                </w:p>
                <w:p w14:paraId="0100F398" w14:textId="225F4861" w:rsidR="007263D6" w:rsidRDefault="007263D6" w:rsidP="00380F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Floor drain</w:t>
                  </w:r>
                </w:p>
                <w:p w14:paraId="0E25B88D" w14:textId="0324EA0F" w:rsidR="007263D6" w:rsidRDefault="00055E4F" w:rsidP="00380F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Unisex restroom</w:t>
                  </w:r>
                </w:p>
                <w:p w14:paraId="3CE7D41F" w14:textId="7E5A189D" w:rsidR="007263D6" w:rsidRDefault="00055E4F" w:rsidP="00380F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Laundry</w:t>
                  </w:r>
                  <w:r w:rsidR="007263D6">
                    <w:rPr>
                      <w:sz w:val="32"/>
                      <w:szCs w:val="32"/>
                    </w:rPr>
                    <w:t xml:space="preserve"> sink</w:t>
                  </w:r>
                </w:p>
                <w:p w14:paraId="04E82020" w14:textId="77777777" w:rsidR="007263D6" w:rsidRDefault="007263D6" w:rsidP="00CE3A1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Load bearing mezzanine</w:t>
                  </w:r>
                </w:p>
                <w:p w14:paraId="5C0D9902" w14:textId="53788688" w:rsidR="00CE3A1B" w:rsidRDefault="00CE3A1B" w:rsidP="00CE3A1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Plenty of onsite parking available</w:t>
                  </w:r>
                </w:p>
                <w:p w14:paraId="5D958D09" w14:textId="1181C83C" w:rsidR="00FE45AE" w:rsidRDefault="00FE45AE" w:rsidP="00FE45A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Framed for additional overhead garage door</w:t>
                  </w:r>
                </w:p>
                <w:p w14:paraId="4918DFA5" w14:textId="77777777" w:rsidR="00FE45AE" w:rsidRDefault="00FE45AE" w:rsidP="00FE45AE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14:paraId="5D9F13C6" w14:textId="77777777" w:rsidR="00CE3A1B" w:rsidRDefault="00CE3A1B" w:rsidP="00CE3A1B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14:paraId="0466CD19" w14:textId="1FEA201E" w:rsidR="00CE3A1B" w:rsidRPr="00CE3A1B" w:rsidRDefault="00CE3A1B" w:rsidP="00CE3A1B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007663" w14:paraId="72E2E0E3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1888E5B8" w14:textId="571F5EB9" w:rsidR="00FE45AE" w:rsidRPr="00AA586C" w:rsidRDefault="00000000" w:rsidP="00FE45AE">
                  <w:pPr>
                    <w:pStyle w:val="Company"/>
                    <w:jc w:val="center"/>
                    <w:rPr>
                      <w:sz w:val="36"/>
                      <w:szCs w:val="36"/>
                    </w:rPr>
                  </w:pPr>
                  <w:sdt>
                    <w:sdtPr>
                      <w:rPr>
                        <w:sz w:val="36"/>
                        <w:szCs w:val="36"/>
                      </w:rPr>
                      <w:alias w:val="Company"/>
                      <w:tag w:val=""/>
                      <w:id w:val="-108818510"/>
                      <w:placeholder>
                        <w:docPart w:val="4B0F5BB376FC421790FFBC811CDCBCEF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Content>
                      <w:r w:rsidR="00FE45AE" w:rsidRPr="00AA586C">
                        <w:rPr>
                          <w:sz w:val="36"/>
                          <w:szCs w:val="36"/>
                        </w:rPr>
                        <w:t>7340 Darlin Dr.</w:t>
                      </w:r>
                      <w:r w:rsidR="00FE45AE">
                        <w:rPr>
                          <w:sz w:val="36"/>
                          <w:szCs w:val="36"/>
                        </w:rPr>
                        <w:t xml:space="preserve"> #</w:t>
                      </w:r>
                      <w:r w:rsidR="00FE45AE" w:rsidRPr="00AA586C">
                        <w:rPr>
                          <w:sz w:val="36"/>
                          <w:szCs w:val="36"/>
                        </w:rPr>
                        <w:t>18 Dane, WI 53529</w:t>
                      </w:r>
                    </w:sdtContent>
                  </w:sdt>
                </w:p>
                <w:p w14:paraId="44365189" w14:textId="6BE1F921" w:rsidR="00007663" w:rsidRDefault="00FE45AE" w:rsidP="00380FBA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7A3BB536" wp14:editId="41A29FAE">
                        <wp:simplePos x="0" y="0"/>
                        <wp:positionH relativeFrom="column">
                          <wp:posOffset>191770</wp:posOffset>
                        </wp:positionH>
                        <wp:positionV relativeFrom="paragraph">
                          <wp:posOffset>52705</wp:posOffset>
                        </wp:positionV>
                        <wp:extent cx="2120265" cy="499110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0611"/>
                            <wp:lineTo x="21348" y="20611"/>
                            <wp:lineTo x="21348" y="0"/>
                            <wp:lineTo x="0" y="0"/>
                          </wp:wrapPolygon>
                        </wp:wrapTight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265" cy="499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04DA68CB" w14:textId="77777777" w:rsidR="00007663" w:rsidRDefault="00007663" w:rsidP="00380FBA">
            <w:pPr>
              <w:jc w:val="center"/>
            </w:pPr>
          </w:p>
        </w:tc>
        <w:tc>
          <w:tcPr>
            <w:tcW w:w="720" w:type="dxa"/>
          </w:tcPr>
          <w:p w14:paraId="49F2DED4" w14:textId="77777777" w:rsidR="00007663" w:rsidRDefault="00007663"/>
        </w:tc>
        <w:tc>
          <w:tcPr>
            <w:tcW w:w="720" w:type="dxa"/>
          </w:tcPr>
          <w:p w14:paraId="055B55DE" w14:textId="60405EE8" w:rsidR="00007663" w:rsidRDefault="00007663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007663" w14:paraId="2FECC9E8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1BF9D9E0" w14:textId="710CDD0B" w:rsidR="00007663" w:rsidRDefault="0070362C"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CECB496" wp14:editId="4D8313B7">
                        <wp:simplePos x="0" y="0"/>
                        <wp:positionH relativeFrom="column">
                          <wp:posOffset>-584200</wp:posOffset>
                        </wp:positionH>
                        <wp:positionV relativeFrom="paragraph">
                          <wp:posOffset>781050</wp:posOffset>
                        </wp:positionV>
                        <wp:extent cx="3667760" cy="2391410"/>
                        <wp:effectExtent l="0" t="9525" r="0" b="0"/>
                        <wp:wrapTight wrapText="bothSides">
                          <wp:wrapPolygon edited="0">
                            <wp:start x="-56" y="21514"/>
                            <wp:lineTo x="21484" y="21514"/>
                            <wp:lineTo x="21484" y="178"/>
                            <wp:lineTo x="-56" y="178"/>
                            <wp:lineTo x="-56" y="21514"/>
                          </wp:wrapPolygon>
                        </wp:wrapTight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0"/>
                                <a:srcRect l="25039" r="250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667760" cy="2391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hyperlink w:history="1">
                    <w:r w:rsidR="00352D71">
                      <w:rPr>
                        <w:b/>
                        <w:bCs/>
                      </w:rPr>
                      <w:t>.</w:t>
                    </w:r>
                  </w:hyperlink>
                </w:p>
                <w:p w14:paraId="5B283101" w14:textId="1E84225E" w:rsidR="00007663" w:rsidRDefault="00007663"/>
              </w:tc>
            </w:tr>
            <w:tr w:rsidR="00007663" w14:paraId="73F2DB83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2A0A9B41" w14:textId="77777777" w:rsidR="00007663" w:rsidRDefault="00007663"/>
              </w:tc>
            </w:tr>
            <w:tr w:rsidR="00007663" w14:paraId="0412BDEB" w14:textId="77777777">
              <w:trPr>
                <w:trHeight w:hRule="exact" w:val="3240"/>
              </w:trPr>
              <w:sdt>
                <w:sdtPr>
                  <w:alias w:val="Company"/>
                  <w:tag w:val=""/>
                  <w:id w:val="1274751255"/>
                  <w:placeholder>
                    <w:docPart w:val="667860C94B824C429296C2832784564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14:paraId="46DC14B2" w14:textId="746E88F7" w:rsidR="00007663" w:rsidRDefault="00AA586C">
                      <w:pPr>
                        <w:pStyle w:val="Title"/>
                      </w:pPr>
                      <w:r>
                        <w:t>7340 Darlin Dr. #18 Dane, WI 53529</w:t>
                      </w:r>
                    </w:p>
                  </w:tc>
                </w:sdtContent>
              </w:sdt>
            </w:tr>
            <w:tr w:rsidR="00007663" w14:paraId="25204B88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5E0C9E43" w14:textId="0ECF21A3" w:rsidR="00007663" w:rsidRDefault="00AA586C">
                  <w:pPr>
                    <w:pStyle w:val="Subtitle"/>
                  </w:pPr>
                  <w:r>
                    <w:t xml:space="preserve">Storage Condominium </w:t>
                  </w:r>
                  <w:proofErr w:type="gramStart"/>
                  <w:r>
                    <w:t>For</w:t>
                  </w:r>
                  <w:proofErr w:type="gramEnd"/>
                  <w:r>
                    <w:t xml:space="preserve"> Sale</w:t>
                  </w:r>
                </w:p>
              </w:tc>
            </w:tr>
          </w:tbl>
          <w:p w14:paraId="62FE560E" w14:textId="77777777" w:rsidR="00007663" w:rsidRDefault="00007663"/>
        </w:tc>
      </w:tr>
    </w:tbl>
    <w:p w14:paraId="510A4226" w14:textId="7A0D889A" w:rsidR="00007663" w:rsidRDefault="00007663">
      <w:pPr>
        <w:pStyle w:val="NoSpacing"/>
      </w:pPr>
    </w:p>
    <w:p w14:paraId="6AA6C9CE" w14:textId="7A6174A5" w:rsidR="00CE3A1B" w:rsidRDefault="00CE3A1B" w:rsidP="00380FBA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07C4D8D4" wp14:editId="1F364BB1">
            <wp:extent cx="7040880" cy="7947660"/>
            <wp:effectExtent l="3810" t="0" r="0" b="0"/>
            <wp:docPr id="1596658447" name="Picture 1" descr="A building with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58447" name="Picture 1" descr="A building with a parking lo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088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A1B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534847954">
    <w:abstractNumId w:val="0"/>
  </w:num>
  <w:num w:numId="2" w16cid:durableId="589042655">
    <w:abstractNumId w:val="0"/>
  </w:num>
  <w:num w:numId="3" w16cid:durableId="853149991">
    <w:abstractNumId w:val="0"/>
    <w:lvlOverride w:ilvl="0">
      <w:startOverride w:val="1"/>
    </w:lvlOverride>
  </w:num>
  <w:num w:numId="4" w16cid:durableId="1078793079">
    <w:abstractNumId w:val="0"/>
    <w:lvlOverride w:ilvl="0">
      <w:startOverride w:val="1"/>
    </w:lvlOverride>
  </w:num>
  <w:num w:numId="5" w16cid:durableId="790126509">
    <w:abstractNumId w:val="0"/>
    <w:lvlOverride w:ilvl="0">
      <w:startOverride w:val="1"/>
    </w:lvlOverride>
  </w:num>
  <w:num w:numId="6" w16cid:durableId="1176650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86C"/>
    <w:rsid w:val="00007663"/>
    <w:rsid w:val="000436C5"/>
    <w:rsid w:val="00055E4F"/>
    <w:rsid w:val="00067C78"/>
    <w:rsid w:val="00352D71"/>
    <w:rsid w:val="00370F2E"/>
    <w:rsid w:val="00380FBA"/>
    <w:rsid w:val="00386019"/>
    <w:rsid w:val="004815A0"/>
    <w:rsid w:val="0070362C"/>
    <w:rsid w:val="007263D6"/>
    <w:rsid w:val="00AA586C"/>
    <w:rsid w:val="00AE4723"/>
    <w:rsid w:val="00B1693C"/>
    <w:rsid w:val="00B65C70"/>
    <w:rsid w:val="00CE3593"/>
    <w:rsid w:val="00CE3A1B"/>
    <w:rsid w:val="00D8786B"/>
    <w:rsid w:val="00DD5A26"/>
    <w:rsid w:val="00E408FB"/>
    <w:rsid w:val="00F7403F"/>
    <w:rsid w:val="00FE45AE"/>
    <w:rsid w:val="00FF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EE01B5"/>
  <w15:chartTrackingRefBased/>
  <w15:docId w15:val="{055BFBA2-C9FA-4A0D-8BCE-9889A8BB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52D71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2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mrockllc@charter.net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usines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67860C94B824C429296C28327845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EC313-BB00-4CC6-94B6-2C2DE59F8E72}"/>
      </w:docPartPr>
      <w:docPartBody>
        <w:p w:rsidR="002F58A2" w:rsidRDefault="00000000">
          <w:pPr>
            <w:pStyle w:val="667860C94B824C429296C28327845641"/>
          </w:pPr>
          <w:r>
            <w:t>[Company Name]</w:t>
          </w:r>
        </w:p>
      </w:docPartBody>
    </w:docPart>
    <w:docPart>
      <w:docPartPr>
        <w:name w:val="8654023CFD7349AABECBB1B4CB92E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45C73-2538-4B95-90CD-B5B4E0F286BF}"/>
      </w:docPartPr>
      <w:docPartBody>
        <w:p w:rsidR="00154AFC" w:rsidRDefault="002F58A2" w:rsidP="002F58A2">
          <w:pPr>
            <w:pStyle w:val="8654023CFD7349AABECBB1B4CB92E3E9"/>
          </w:pPr>
          <w:r>
            <w:t>[Company Name]</w:t>
          </w:r>
        </w:p>
      </w:docPartBody>
    </w:docPart>
    <w:docPart>
      <w:docPartPr>
        <w:name w:val="4B0F5BB376FC421790FFBC811CDCB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B9B0D-B955-42E0-812A-9B74D6C0BCD4}"/>
      </w:docPartPr>
      <w:docPartBody>
        <w:p w:rsidR="00154AFC" w:rsidRDefault="002F58A2" w:rsidP="002F58A2">
          <w:pPr>
            <w:pStyle w:val="4B0F5BB376FC421790FFBC811CDCBCEF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E17"/>
    <w:rsid w:val="000D0E17"/>
    <w:rsid w:val="00154AFC"/>
    <w:rsid w:val="002F58A2"/>
    <w:rsid w:val="003F4077"/>
    <w:rsid w:val="004976E4"/>
    <w:rsid w:val="00935B37"/>
    <w:rsid w:val="00CE3593"/>
    <w:rsid w:val="00D8786B"/>
    <w:rsid w:val="00F7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7860C94B824C429296C28327845641">
    <w:name w:val="667860C94B824C429296C28327845641"/>
  </w:style>
  <w:style w:type="paragraph" w:customStyle="1" w:styleId="8654023CFD7349AABECBB1B4CB92E3E9">
    <w:name w:val="8654023CFD7349AABECBB1B4CB92E3E9"/>
    <w:rsid w:val="002F58A2"/>
  </w:style>
  <w:style w:type="paragraph" w:customStyle="1" w:styleId="4B0F5BB376FC421790FFBC811CDCBCEF">
    <w:name w:val="4B0F5BB376FC421790FFBC811CDCBCEF"/>
    <w:rsid w:val="002F58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6393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7340 Darlin Dr. #18 Dane, WI 53529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Jeff Daugherty</cp:lastModifiedBy>
  <cp:revision>14</cp:revision>
  <dcterms:created xsi:type="dcterms:W3CDTF">2024-10-31T16:20:00Z</dcterms:created>
  <dcterms:modified xsi:type="dcterms:W3CDTF">2024-11-12T21:05:00Z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